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2257C" w14:textId="3EC14F4B" w:rsidR="0061768B" w:rsidRPr="004F356E" w:rsidRDefault="00211094" w:rsidP="0061768B">
      <w:pPr>
        <w:rPr>
          <w:szCs w:val="22"/>
        </w:rPr>
      </w:pP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776" behindDoc="1" locked="1" layoutInCell="1" allowOverlap="0" wp14:anchorId="1805001C" wp14:editId="5A27AA68">
                <wp:simplePos x="0" y="0"/>
                <wp:positionH relativeFrom="page">
                  <wp:posOffset>5472430</wp:posOffset>
                </wp:positionH>
                <wp:positionV relativeFrom="page">
                  <wp:posOffset>3906520</wp:posOffset>
                </wp:positionV>
                <wp:extent cx="1671320" cy="457200"/>
                <wp:effectExtent l="0" t="1270" r="0" b="0"/>
                <wp:wrapNone/>
                <wp:docPr id="126197312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70E08" w14:textId="77777777" w:rsidR="0061768B" w:rsidRPr="00D44169" w:rsidRDefault="002E5051" w:rsidP="00521A64">
                            <w:pPr>
                              <w:jc w:val="right"/>
                              <w:rPr>
                                <w:rFonts w:ascii="Helvetica 45 Light" w:hAnsi="Helvetica 45 Light"/>
                              </w:rPr>
                            </w:pPr>
                            <w:r>
                              <w:rPr>
                                <w:rFonts w:ascii="Helvetica 45 Light" w:hAnsi="Helvetica 45 Light" w:cs="HelveticaNeue-Light"/>
                                <w:color w:val="00000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Helvetica 45 Light" w:hAnsi="Helvetica 45 Light" w:cs="HelveticaNeue-Light"/>
                                <w:color w:val="000000"/>
                                <w:sz w:val="22"/>
                                <w:szCs w:val="22"/>
                              </w:rPr>
                              <w:instrText xml:space="preserve"> PRINTDATE  \@ "dd.MM.yyyy"  \* MERGEFORMAT </w:instrText>
                            </w:r>
                            <w:r>
                              <w:rPr>
                                <w:rFonts w:ascii="Helvetica 45 Light" w:hAnsi="Helvetica 45 Light" w:cs="HelveticaNeue-Light"/>
                                <w:color w:val="00000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211094">
                              <w:rPr>
                                <w:rFonts w:ascii="Helvetica 45 Light" w:hAnsi="Helvetica 45 Light" w:cs="HelveticaNeue-Light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17.07.2011</w:t>
                            </w:r>
                            <w:r>
                              <w:rPr>
                                <w:rFonts w:ascii="Helvetica 45 Light" w:hAnsi="Helvetica 45 Light" w:cs="HelveticaNeue-Light"/>
                                <w:color w:val="000000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5001C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30.9pt;margin-top:307.6pt;width:131.6pt;height:36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" o:allowoverlap="f" filled="f" stroked="f">
                <v:textbox inset="0,0,0,0">
                  <w:txbxContent>
                    <w:p w14:paraId="7EC70E08" w14:textId="77777777" w:rsidR="0061768B" w:rsidRPr="00D44169" w:rsidRDefault="002E5051" w:rsidP="00521A64">
                      <w:pPr>
                        <w:jc w:val="right"/>
                        <w:rPr>
                          <w:rFonts w:ascii="Helvetica 45 Light" w:hAnsi="Helvetica 45 Light"/>
                        </w:rPr>
                      </w:pPr>
                      <w:r>
                        <w:rPr>
                          <w:rFonts w:ascii="Helvetica 45 Light" w:hAnsi="Helvetica 45 Light" w:cs="HelveticaNeue-Light"/>
                          <w:color w:val="000000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Helvetica 45 Light" w:hAnsi="Helvetica 45 Light" w:cs="HelveticaNeue-Light"/>
                          <w:color w:val="000000"/>
                          <w:sz w:val="22"/>
                          <w:szCs w:val="22"/>
                        </w:rPr>
                        <w:instrText xml:space="preserve"> PRINTDATE  \@ "dd.MM.yyyy"  \* MERGEFORMAT </w:instrText>
                      </w:r>
                      <w:r>
                        <w:rPr>
                          <w:rFonts w:ascii="Helvetica 45 Light" w:hAnsi="Helvetica 45 Light" w:cs="HelveticaNeue-Light"/>
                          <w:color w:val="000000"/>
                          <w:sz w:val="22"/>
                          <w:szCs w:val="22"/>
                        </w:rPr>
                        <w:fldChar w:fldCharType="separate"/>
                      </w:r>
                      <w:r w:rsidR="00211094">
                        <w:rPr>
                          <w:rFonts w:ascii="Helvetica 45 Light" w:hAnsi="Helvetica 45 Light" w:cs="HelveticaNeue-Light"/>
                          <w:noProof/>
                          <w:color w:val="000000"/>
                          <w:sz w:val="22"/>
                          <w:szCs w:val="22"/>
                        </w:rPr>
                        <w:t>17.07.2011</w:t>
                      </w:r>
                      <w:r>
                        <w:rPr>
                          <w:rFonts w:ascii="Helvetica 45 Light" w:hAnsi="Helvetica 45 Light" w:cs="HelveticaNeue-Light"/>
                          <w:color w:val="000000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8752" behindDoc="1" locked="1" layoutInCell="1" allowOverlap="0" wp14:anchorId="12E1E19B" wp14:editId="2B5613A9">
                <wp:simplePos x="0" y="0"/>
                <wp:positionH relativeFrom="page">
                  <wp:posOffset>900430</wp:posOffset>
                </wp:positionH>
                <wp:positionV relativeFrom="page">
                  <wp:posOffset>4410710</wp:posOffset>
                </wp:positionV>
                <wp:extent cx="6243320" cy="4938395"/>
                <wp:effectExtent l="0" t="635" r="0" b="4445"/>
                <wp:wrapNone/>
                <wp:docPr id="35136879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493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791B8EFE" w14:textId="77777777" w:rsidR="0061768B" w:rsidRPr="00D44169" w:rsidRDefault="008D5DE8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Sehr geehrte Frau Muster,</w:t>
                            </w:r>
                          </w:p>
                          <w:p w14:paraId="31499A1D" w14:textId="77777777" w:rsidR="0061768B" w:rsidRPr="00D44169" w:rsidRDefault="00000000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  <w:p w14:paraId="6FAA1D7A" w14:textId="77777777" w:rsidR="0061768B" w:rsidRPr="00D44169" w:rsidRDefault="008D5DE8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Mustertext</w:t>
                            </w:r>
                          </w:p>
                          <w:p w14:paraId="6C39D471" w14:textId="77777777" w:rsidR="0061768B" w:rsidRPr="00D44169" w:rsidRDefault="00000000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  <w:p w14:paraId="0197EE76" w14:textId="77777777" w:rsidR="0061768B" w:rsidRPr="00D44169" w:rsidRDefault="008D5DE8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Mit freundlichen Grüßen</w:t>
                            </w:r>
                          </w:p>
                          <w:p w14:paraId="3CA3DEA3" w14:textId="77777777" w:rsidR="0061768B" w:rsidRPr="00D44169" w:rsidRDefault="008D5DE8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  <w:r w:rsidRPr="00D44169">
                              <w:rPr>
                                <w:rFonts w:ascii="Helvetica 45 Light" w:hAnsi="Helvetica 45 Light"/>
                              </w:rPr>
                              <w:t xml:space="preserve">  </w:t>
                            </w:r>
                          </w:p>
                          <w:p w14:paraId="75A0EEC7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39F52C3F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0DAF52B8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A050A8D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E72956B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CDB0DAE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AA87D97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CE6D83B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F02291F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20F0745D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3ACCF0E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57901990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E317C1C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5B730CFF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67C66FC5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2BAD04D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3D5FDDB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37872E8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0EDCF88A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E3779D5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149C6F5" w14:textId="77777777" w:rsidR="00766599" w:rsidRDefault="00766599" w:rsidP="0061768B"/>
                          <w:p w14:paraId="46627208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9BD6C41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02EEE12B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2140E326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5156E8F2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0E3368FA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654F0939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2421B7B6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E19B" id="Text Box 39" o:spid="_x0000_s1027" type="#_x0000_t202" style="position:absolute;margin-left:70.9pt;margin-top:347.3pt;width:491.6pt;height:388.8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" o:allowoverlap="f" filled="f" stroked="f">
                <v:textbox style="mso-next-textbox:#Text Box 43" inset="0,0,0,0">
                  <w:txbxContent>
                    <w:p w14:paraId="791B8EFE" w14:textId="77777777" w:rsidR="0061768B" w:rsidRPr="00D44169" w:rsidRDefault="008D5DE8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Sehr geehrte Frau Muster,</w:t>
                      </w:r>
                    </w:p>
                    <w:p w14:paraId="31499A1D" w14:textId="77777777" w:rsidR="0061768B" w:rsidRPr="00D44169" w:rsidRDefault="00000000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  <w:p w14:paraId="6FAA1D7A" w14:textId="77777777" w:rsidR="0061768B" w:rsidRPr="00D44169" w:rsidRDefault="008D5DE8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Mustertext</w:t>
                      </w:r>
                    </w:p>
                    <w:p w14:paraId="6C39D471" w14:textId="77777777" w:rsidR="0061768B" w:rsidRPr="00D44169" w:rsidRDefault="00000000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  <w:p w14:paraId="0197EE76" w14:textId="77777777" w:rsidR="0061768B" w:rsidRPr="00D44169" w:rsidRDefault="008D5DE8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Mit freundlichen Grüßen</w:t>
                      </w:r>
                    </w:p>
                    <w:p w14:paraId="3CA3DEA3" w14:textId="77777777" w:rsidR="0061768B" w:rsidRPr="00D44169" w:rsidRDefault="008D5DE8" w:rsidP="0061768B">
                      <w:pPr>
                        <w:rPr>
                          <w:rFonts w:ascii="Helvetica 45 Light" w:hAnsi="Helvetica 45 Light"/>
                        </w:rPr>
                      </w:pPr>
                      <w:r w:rsidRPr="00D44169">
                        <w:rPr>
                          <w:rFonts w:ascii="Helvetica 45 Light" w:hAnsi="Helvetica 45 Light"/>
                        </w:rPr>
                        <w:t xml:space="preserve">  </w:t>
                      </w:r>
                    </w:p>
                    <w:p w14:paraId="75A0EEC7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39F52C3F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0DAF52B8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A050A8D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E72956B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CDB0DAE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AA87D97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CE6D83B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F02291F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20F0745D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3ACCF0E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57901990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E317C1C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5B730CFF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67C66FC5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2BAD04D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3D5FDDB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37872E8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0EDCF88A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E3779D5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149C6F5" w14:textId="77777777" w:rsidR="00766599" w:rsidRDefault="00766599" w:rsidP="0061768B"/>
                    <w:p w14:paraId="46627208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9BD6C41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02EEE12B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2140E326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5156E8F2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0E3368FA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654F0939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2421B7B6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7728" behindDoc="1" locked="1" layoutInCell="1" allowOverlap="0" wp14:anchorId="7E98A9F5" wp14:editId="6A9CFE96">
                <wp:simplePos x="0" y="0"/>
                <wp:positionH relativeFrom="page">
                  <wp:posOffset>900430</wp:posOffset>
                </wp:positionH>
                <wp:positionV relativeFrom="page">
                  <wp:posOffset>3921760</wp:posOffset>
                </wp:positionV>
                <wp:extent cx="2700020" cy="295275"/>
                <wp:effectExtent l="0" t="0" r="0" b="2540"/>
                <wp:wrapNone/>
                <wp:docPr id="105561952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F3522" w14:textId="77777777" w:rsidR="0061768B" w:rsidRPr="00D44169" w:rsidRDefault="008D5DE8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Ihr Betreff vom 00.00.2011 </w:t>
                            </w:r>
                          </w:p>
                          <w:p w14:paraId="150621A9" w14:textId="77777777" w:rsidR="0061768B" w:rsidRPr="00D44169" w:rsidRDefault="00000000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8A9F5" id="Text Box 38" o:spid="_x0000_s1028" type="#_x0000_t202" style="position:absolute;margin-left:70.9pt;margin-top:308.8pt;width:212.6pt;height:23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" o:allowoverlap="f" filled="f" stroked="f">
                <v:textbox inset="0,0,0,0">
                  <w:txbxContent>
                    <w:p w14:paraId="33DF3522" w14:textId="77777777" w:rsidR="0061768B" w:rsidRPr="00D44169" w:rsidRDefault="008D5DE8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Ihr Betreff vom 00.00.2011 </w:t>
                      </w:r>
                    </w:p>
                    <w:p w14:paraId="150621A9" w14:textId="77777777" w:rsidR="0061768B" w:rsidRPr="00D44169" w:rsidRDefault="00000000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0" wp14:anchorId="41BD141D" wp14:editId="6E9CFA4F">
                <wp:simplePos x="0" y="0"/>
                <wp:positionH relativeFrom="page">
                  <wp:posOffset>5482590</wp:posOffset>
                </wp:positionH>
                <wp:positionV relativeFrom="page">
                  <wp:posOffset>1162050</wp:posOffset>
                </wp:positionV>
                <wp:extent cx="1727835" cy="2160270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63168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020EE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Max Mustermann</w:t>
                            </w:r>
                          </w:p>
                          <w:p w14:paraId="10EC341D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Musterfunktion</w:t>
                            </w:r>
                          </w:p>
                          <w:p w14:paraId="5097F45B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Musterstraße XX</w:t>
                            </w:r>
                          </w:p>
                          <w:p w14:paraId="70862D42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XXXXX Musterstadt</w:t>
                            </w:r>
                          </w:p>
                          <w:p w14:paraId="668333E3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Tel. +49 XXXX XXXXXX</w:t>
                            </w:r>
                          </w:p>
                          <w:p w14:paraId="526A6F7E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Fax +49 XXXX XXXXXX</w:t>
                            </w:r>
                          </w:p>
                          <w:p w14:paraId="5844216B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mustermann@vfdnet.de</w:t>
                            </w:r>
                          </w:p>
                          <w:p w14:paraId="48C2EE3F" w14:textId="77777777" w:rsidR="0061768B" w:rsidRPr="00D44169" w:rsidRDefault="008D5DE8" w:rsidP="0061768B">
                            <w:pPr>
                              <w:pStyle w:val="EinfacherAbsatz"/>
                              <w:spacing w:line="375" w:lineRule="auto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www.vfdnet.de</w:t>
                            </w:r>
                          </w:p>
                          <w:p w14:paraId="793AC1B2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Musterbank</w:t>
                            </w:r>
                          </w:p>
                          <w:p w14:paraId="5E25CF8F" w14:textId="77777777" w:rsidR="0061768B" w:rsidRPr="00D44169" w:rsidRDefault="008D5DE8" w:rsidP="0061768B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Konto-Nr. XXX XXX XXX</w:t>
                            </w:r>
                          </w:p>
                          <w:p w14:paraId="6B989190" w14:textId="77777777" w:rsidR="0061768B" w:rsidRPr="00D44169" w:rsidRDefault="008D5DE8" w:rsidP="0061768B">
                            <w:pPr>
                              <w:pStyle w:val="EinfacherAbsatz"/>
                              <w:spacing w:line="375" w:lineRule="auto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BLZ XXX XXX XX</w:t>
                            </w:r>
                          </w:p>
                          <w:p w14:paraId="571541BD" w14:textId="77777777" w:rsidR="008D5DE8" w:rsidRPr="00D44169" w:rsidRDefault="008D5DE8" w:rsidP="0061768B">
                            <w:pPr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Steuernummer XXXXXXXXX</w:t>
                            </w:r>
                          </w:p>
                          <w:p w14:paraId="6587D663" w14:textId="77777777" w:rsidR="0061768B" w:rsidRPr="00D44169" w:rsidRDefault="008D5DE8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D141D" id="Text Box 37" o:spid="_x0000_s1029" type="#_x0000_t202" style="position:absolute;margin-left:431.7pt;margin-top:91.5pt;width:136.05pt;height:170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" o:allowoverlap="f" filled="f" stroked="f">
                <v:textbox inset="0,0,0,0">
                  <w:txbxContent>
                    <w:p w14:paraId="45B020EE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Max Mustermann</w:t>
                      </w:r>
                    </w:p>
                    <w:p w14:paraId="10EC341D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Musterfunktion</w:t>
                      </w:r>
                    </w:p>
                    <w:p w14:paraId="5097F45B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Musterstraße XX</w:t>
                      </w:r>
                    </w:p>
                    <w:p w14:paraId="70862D42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XXXXX Musterstadt</w:t>
                      </w:r>
                    </w:p>
                    <w:p w14:paraId="668333E3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Tel. +49 XXXX XXXXXX</w:t>
                      </w:r>
                    </w:p>
                    <w:p w14:paraId="526A6F7E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Fax +49 XXXX XXXXXX</w:t>
                      </w:r>
                    </w:p>
                    <w:p w14:paraId="5844216B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mustermann@vfdnet.de</w:t>
                      </w:r>
                    </w:p>
                    <w:p w14:paraId="48C2EE3F" w14:textId="77777777" w:rsidR="0061768B" w:rsidRPr="00D44169" w:rsidRDefault="008D5DE8" w:rsidP="0061768B">
                      <w:pPr>
                        <w:pStyle w:val="EinfacherAbsatz"/>
                        <w:spacing w:line="375" w:lineRule="auto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www.vfdnet.de</w:t>
                      </w:r>
                    </w:p>
                    <w:p w14:paraId="793AC1B2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Musterbank</w:t>
                      </w:r>
                    </w:p>
                    <w:p w14:paraId="5E25CF8F" w14:textId="77777777" w:rsidR="0061768B" w:rsidRPr="00D44169" w:rsidRDefault="008D5DE8" w:rsidP="0061768B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Konto-Nr. XXX XXX XXX</w:t>
                      </w:r>
                    </w:p>
                    <w:p w14:paraId="6B989190" w14:textId="77777777" w:rsidR="0061768B" w:rsidRPr="00D44169" w:rsidRDefault="008D5DE8" w:rsidP="0061768B">
                      <w:pPr>
                        <w:pStyle w:val="EinfacherAbsatz"/>
                        <w:spacing w:line="375" w:lineRule="auto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BLZ XXX XXX XX</w:t>
                      </w:r>
                    </w:p>
                    <w:p w14:paraId="571541BD" w14:textId="77777777" w:rsidR="008D5DE8" w:rsidRPr="00D44169" w:rsidRDefault="008D5DE8" w:rsidP="0061768B">
                      <w:pPr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Steuernummer XXXXXXXXX</w:t>
                      </w:r>
                    </w:p>
                    <w:p w14:paraId="6587D663" w14:textId="77777777" w:rsidR="0061768B" w:rsidRPr="00D44169" w:rsidRDefault="008D5DE8" w:rsidP="0061768B">
                      <w:pPr>
                        <w:rPr>
                          <w:rFonts w:ascii="Helvetica 45 Light" w:hAnsi="Helvetica 45 Light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0" wp14:anchorId="0DB97CF9" wp14:editId="55185B97">
                <wp:simplePos x="0" y="0"/>
                <wp:positionH relativeFrom="page">
                  <wp:posOffset>900430</wp:posOffset>
                </wp:positionH>
                <wp:positionV relativeFrom="page">
                  <wp:posOffset>1980565</wp:posOffset>
                </wp:positionV>
                <wp:extent cx="2700020" cy="1080135"/>
                <wp:effectExtent l="0" t="0" r="0" b="0"/>
                <wp:wrapNone/>
                <wp:docPr id="169301999" name="Text Box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000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46792" w14:textId="77777777" w:rsidR="0061768B" w:rsidRPr="00DA4E85" w:rsidRDefault="008D5DE8" w:rsidP="0061768B">
                            <w:pPr>
                              <w:pStyle w:val="EinfacherAbsatz"/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A4E85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Monika Muster</w:t>
                            </w:r>
                          </w:p>
                          <w:p w14:paraId="33060DFA" w14:textId="77777777" w:rsidR="0061768B" w:rsidRPr="00DA4E85" w:rsidRDefault="008D5DE8" w:rsidP="0061768B">
                            <w:pPr>
                              <w:pStyle w:val="EinfacherAbsatz"/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A4E85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Musterstraße 33 </w:t>
                            </w:r>
                          </w:p>
                          <w:p w14:paraId="0A5303AB" w14:textId="77777777" w:rsidR="0061768B" w:rsidRPr="00DA4E85" w:rsidRDefault="008D5DE8" w:rsidP="0061768B">
                            <w:pPr>
                              <w:pStyle w:val="EinfacherAbsatz"/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12345 </w:t>
                            </w:r>
                            <w:r w:rsidRPr="00DA4E85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Musterhausen</w:t>
                            </w:r>
                          </w:p>
                          <w:p w14:paraId="2DC0746A" w14:textId="77777777" w:rsidR="0061768B" w:rsidRPr="00DA4E85" w:rsidRDefault="00000000" w:rsidP="0061768B">
                            <w:pPr>
                              <w:pStyle w:val="EinfacherAbsatz"/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  <w:p w14:paraId="4B3ED050" w14:textId="77777777" w:rsidR="0061768B" w:rsidRPr="00DA4E85" w:rsidRDefault="008D5DE8" w:rsidP="0061768B">
                            <w:pPr>
                              <w:spacing w:line="264" w:lineRule="auto"/>
                              <w:rPr>
                                <w:rFonts w:ascii="Helvetica 45 Light" w:hAnsi="Helvetica 45 Light"/>
                              </w:rPr>
                            </w:pPr>
                            <w:r w:rsidRPr="00DA4E85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Musterland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97CF9" id="Text Box 36" o:spid="_x0000_s1030" type="#_x0000_t202" style="position:absolute;margin-left:70.9pt;margin-top:155.95pt;width:212.6pt;height:85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" o:allowoverlap="f" filled="f" stroked="f">
                <o:lock v:ext="edit" aspectratio="t"/>
                <v:textbox inset="0,0,0,0">
                  <w:txbxContent>
                    <w:p w14:paraId="3B046792" w14:textId="77777777" w:rsidR="0061768B" w:rsidRPr="00DA4E85" w:rsidRDefault="008D5DE8" w:rsidP="0061768B">
                      <w:pPr>
                        <w:pStyle w:val="EinfacherAbsatz"/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A4E85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Monika Muster</w:t>
                      </w:r>
                    </w:p>
                    <w:p w14:paraId="33060DFA" w14:textId="77777777" w:rsidR="0061768B" w:rsidRPr="00DA4E85" w:rsidRDefault="008D5DE8" w:rsidP="0061768B">
                      <w:pPr>
                        <w:pStyle w:val="EinfacherAbsatz"/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A4E85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Musterstraße 33 </w:t>
                      </w:r>
                    </w:p>
                    <w:p w14:paraId="0A5303AB" w14:textId="77777777" w:rsidR="0061768B" w:rsidRPr="00DA4E85" w:rsidRDefault="008D5DE8" w:rsidP="0061768B">
                      <w:pPr>
                        <w:pStyle w:val="EinfacherAbsatz"/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12345 </w:t>
                      </w:r>
                      <w:r w:rsidRPr="00DA4E85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Musterhausen</w:t>
                      </w:r>
                    </w:p>
                    <w:p w14:paraId="2DC0746A" w14:textId="77777777" w:rsidR="0061768B" w:rsidRPr="00DA4E85" w:rsidRDefault="00000000" w:rsidP="0061768B">
                      <w:pPr>
                        <w:pStyle w:val="EinfacherAbsatz"/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  <w:p w14:paraId="4B3ED050" w14:textId="77777777" w:rsidR="0061768B" w:rsidRPr="00DA4E85" w:rsidRDefault="008D5DE8" w:rsidP="0061768B">
                      <w:pPr>
                        <w:spacing w:line="264" w:lineRule="auto"/>
                        <w:rPr>
                          <w:rFonts w:ascii="Helvetica 45 Light" w:hAnsi="Helvetica 45 Light"/>
                        </w:rPr>
                      </w:pPr>
                      <w:r w:rsidRPr="00DA4E85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Musterland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4656" behindDoc="1" locked="1" layoutInCell="1" allowOverlap="1" wp14:anchorId="1FFC072B" wp14:editId="7140283F">
                <wp:simplePos x="0" y="0"/>
                <wp:positionH relativeFrom="page">
                  <wp:posOffset>900430</wp:posOffset>
                </wp:positionH>
                <wp:positionV relativeFrom="page">
                  <wp:posOffset>1739265</wp:posOffset>
                </wp:positionV>
                <wp:extent cx="2700020" cy="179705"/>
                <wp:effectExtent l="0" t="0" r="0" b="0"/>
                <wp:wrapNone/>
                <wp:docPr id="97642910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EE327" w14:textId="77777777" w:rsidR="0061768B" w:rsidRPr="00F46536" w:rsidRDefault="008D5DE8" w:rsidP="0061768B">
                            <w:pPr>
                              <w:pStyle w:val="MinionProCondItalic"/>
                              <w:rPr>
                                <w:rFonts w:ascii="Helvetica 45 Light" w:hAnsi="Helvetica 45 Light" w:cs="HelveticaNeue-Light"/>
                                <w:i w:val="0"/>
                                <w:iCs w:val="0"/>
                                <w:sz w:val="12"/>
                                <w:szCs w:val="12"/>
                              </w:rPr>
                            </w:pPr>
                            <w:r w:rsidRPr="00F46536">
                              <w:rPr>
                                <w:rFonts w:ascii="Helvetica 45 Light" w:hAnsi="Helvetica 45 Light" w:cs="HelveticaNeue-Light"/>
                                <w:i w:val="0"/>
                                <w:iCs w:val="0"/>
                                <w:sz w:val="12"/>
                                <w:szCs w:val="12"/>
                              </w:rPr>
                              <w:t xml:space="preserve">VFD e.V. </w:t>
                            </w:r>
                            <w:r>
                              <w:rPr>
                                <w:rFonts w:ascii="Helvetica 75 Bold" w:hAnsi="Helvetica 75 Bold" w:cs="HelveticaNeue-Bold"/>
                                <w:bCs/>
                                <w:i w:val="0"/>
                                <w:iCs w:val="0"/>
                                <w:w w:val="120"/>
                                <w:sz w:val="12"/>
                                <w:szCs w:val="12"/>
                              </w:rPr>
                              <w:t>–</w:t>
                            </w:r>
                            <w:r w:rsidRPr="00F46536">
                              <w:rPr>
                                <w:rFonts w:ascii="Helvetica 45 Light" w:hAnsi="Helvetica 45 Light" w:cs="HelveticaNeue-Light"/>
                                <w:i w:val="0"/>
                                <w:iCs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 45 Light" w:hAnsi="Helvetica 45 Light" w:cs="HelveticaNeue-Light"/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Musterstraße XX</w:t>
                            </w:r>
                            <w:r w:rsidRPr="00F46536">
                              <w:rPr>
                                <w:rFonts w:ascii="Helvetica 45 Light" w:hAnsi="Helvetica 45 Light" w:cs="HelveticaNeue-Light"/>
                                <w:i w:val="0"/>
                                <w:iCs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 75 Bold" w:hAnsi="Helvetica 75 Bold" w:cs="HelveticaNeue-Bold"/>
                                <w:bCs/>
                                <w:i w:val="0"/>
                                <w:iCs w:val="0"/>
                                <w:w w:val="120"/>
                                <w:sz w:val="12"/>
                                <w:szCs w:val="12"/>
                              </w:rPr>
                              <w:t>–</w:t>
                            </w:r>
                            <w:r w:rsidRPr="00F46536">
                              <w:rPr>
                                <w:rFonts w:ascii="Helvetica 45 Light" w:hAnsi="Helvetica 45 Light" w:cs="HelveticaNeue-Light"/>
                                <w:i w:val="0"/>
                                <w:iCs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 45 Light" w:hAnsi="Helvetica 45 Light" w:cs="HelveticaNeue-Light"/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XXXXX Musterstadt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072B" id="Text Box 35" o:spid="_x0000_s1031" type="#_x0000_t202" style="position:absolute;margin-left:70.9pt;margin-top:136.95pt;width:212.6pt;height:14.1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" filled="f" stroked="f">
                <v:textbox inset="0,0,0,0">
                  <w:txbxContent>
                    <w:p w14:paraId="465EE327" w14:textId="77777777" w:rsidR="0061768B" w:rsidRPr="00F46536" w:rsidRDefault="008D5DE8" w:rsidP="0061768B">
                      <w:pPr>
                        <w:pStyle w:val="MinionProCondItalic"/>
                        <w:rPr>
                          <w:rFonts w:ascii="Helvetica 45 Light" w:hAnsi="Helvetica 45 Light" w:cs="HelveticaNeue-Light"/>
                          <w:i w:val="0"/>
                          <w:iCs w:val="0"/>
                          <w:sz w:val="12"/>
                          <w:szCs w:val="12"/>
                        </w:rPr>
                      </w:pPr>
                      <w:r w:rsidRPr="00F46536">
                        <w:rPr>
                          <w:rFonts w:ascii="Helvetica 45 Light" w:hAnsi="Helvetica 45 Light" w:cs="HelveticaNeue-Light"/>
                          <w:i w:val="0"/>
                          <w:iCs w:val="0"/>
                          <w:sz w:val="12"/>
                          <w:szCs w:val="12"/>
                        </w:rPr>
                        <w:t xml:space="preserve">VFD e.V. </w:t>
                      </w:r>
                      <w:r>
                        <w:rPr>
                          <w:rFonts w:ascii="Helvetica 75 Bold" w:hAnsi="Helvetica 75 Bold" w:cs="HelveticaNeue-Bold"/>
                          <w:bCs/>
                          <w:i w:val="0"/>
                          <w:iCs w:val="0"/>
                          <w:w w:val="120"/>
                          <w:sz w:val="12"/>
                          <w:szCs w:val="12"/>
                        </w:rPr>
                        <w:t>–</w:t>
                      </w:r>
                      <w:r w:rsidRPr="00F46536">
                        <w:rPr>
                          <w:rFonts w:ascii="Helvetica 45 Light" w:hAnsi="Helvetica 45 Light" w:cs="HelveticaNeue-Light"/>
                          <w:i w:val="0"/>
                          <w:iCs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Helvetica 45 Light" w:hAnsi="Helvetica 45 Light" w:cs="HelveticaNeue-Light"/>
                          <w:i w:val="0"/>
                          <w:iCs w:val="0"/>
                          <w:sz w:val="12"/>
                          <w:szCs w:val="12"/>
                        </w:rPr>
                        <w:t>Musterstraße XX</w:t>
                      </w:r>
                      <w:r w:rsidRPr="00F46536">
                        <w:rPr>
                          <w:rFonts w:ascii="Helvetica 45 Light" w:hAnsi="Helvetica 45 Light" w:cs="HelveticaNeue-Light"/>
                          <w:i w:val="0"/>
                          <w:iCs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Helvetica 75 Bold" w:hAnsi="Helvetica 75 Bold" w:cs="HelveticaNeue-Bold"/>
                          <w:bCs/>
                          <w:i w:val="0"/>
                          <w:iCs w:val="0"/>
                          <w:w w:val="120"/>
                          <w:sz w:val="12"/>
                          <w:szCs w:val="12"/>
                        </w:rPr>
                        <w:t>–</w:t>
                      </w:r>
                      <w:r w:rsidRPr="00F46536">
                        <w:rPr>
                          <w:rFonts w:ascii="Helvetica 45 Light" w:hAnsi="Helvetica 45 Light" w:cs="HelveticaNeue-Light"/>
                          <w:i w:val="0"/>
                          <w:iCs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Helvetica 45 Light" w:hAnsi="Helvetica 45 Light" w:cs="HelveticaNeue-Light"/>
                          <w:i w:val="0"/>
                          <w:iCs w:val="0"/>
                          <w:sz w:val="12"/>
                          <w:szCs w:val="12"/>
                        </w:rPr>
                        <w:t>XXXXX Musterstadt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8D5DE8">
        <w:rPr>
          <w:szCs w:val="22"/>
        </w:rPr>
        <w:br w:type="page"/>
      </w:r>
      <w:r>
        <w:rPr>
          <w:noProof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ABC4A1" wp14:editId="2859DF0B">
                <wp:simplePos x="0" y="0"/>
                <wp:positionH relativeFrom="page">
                  <wp:posOffset>847725</wp:posOffset>
                </wp:positionH>
                <wp:positionV relativeFrom="page">
                  <wp:posOffset>1390650</wp:posOffset>
                </wp:positionV>
                <wp:extent cx="6296025" cy="8780145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313807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78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BC4A1" id="Text Box 43" o:spid="_x0000_s1032" type="#_x0000_t202" style="position:absolute;margin-left:66.75pt;margin-top:109.5pt;width:495.75pt;height:691.3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</w:p>
    <w:sectPr w:rsidR="0061768B" w:rsidRPr="004F356E" w:rsidSect="007D25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6152" w:right="560" w:bottom="567" w:left="1418" w:header="709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532E6" w14:textId="77777777" w:rsidR="002D183B" w:rsidRDefault="002D183B">
      <w:r>
        <w:separator/>
      </w:r>
    </w:p>
  </w:endnote>
  <w:endnote w:type="continuationSeparator" w:id="0">
    <w:p w14:paraId="08109D5E" w14:textId="77777777" w:rsidR="002D183B" w:rsidRDefault="002D1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CnIt">
    <w:altName w:val="Minion Pro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75 Bold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-Bold">
    <w:altName w:val="Helvetica 7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729C4" w14:textId="77777777" w:rsidR="00B71084" w:rsidRDefault="00B7108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CFA2E" w14:textId="77777777" w:rsidR="00B71084" w:rsidRDefault="00B7108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2F64E" w14:textId="1FC5EB4F" w:rsidR="00766599" w:rsidRPr="00D44169" w:rsidRDefault="00766599" w:rsidP="005B0BAA">
    <w:pPr>
      <w:pStyle w:val="Fuzeile"/>
      <w:spacing w:line="200" w:lineRule="exact"/>
      <w:rPr>
        <w:rFonts w:ascii="Helvetica 45 Light" w:hAnsi="Helvetica 45 Light" w:cs="Arial"/>
        <w:color w:val="003300"/>
        <w:sz w:val="16"/>
        <w:szCs w:val="16"/>
      </w:rPr>
    </w:pPr>
    <w:r w:rsidRPr="00D44169">
      <w:rPr>
        <w:rFonts w:ascii="Helvetica 45 Light" w:hAnsi="Helvetica 45 Light" w:cs="Arial"/>
        <w:b/>
        <w:color w:val="003300"/>
        <w:sz w:val="20"/>
        <w:szCs w:val="20"/>
      </w:rPr>
      <w:t xml:space="preserve">Der Fachverband </w:t>
    </w:r>
    <w:r w:rsidR="007D258B">
      <w:rPr>
        <w:rFonts w:ascii="Helvetica 45 Light" w:hAnsi="Helvetica 45 Light" w:cs="Arial"/>
        <w:b/>
        <w:color w:val="003300"/>
        <w:sz w:val="20"/>
        <w:szCs w:val="20"/>
      </w:rPr>
      <w:t xml:space="preserve">für </w:t>
    </w:r>
    <w:r w:rsidRPr="00D44169">
      <w:rPr>
        <w:rFonts w:ascii="Helvetica 45 Light" w:hAnsi="Helvetica 45 Light" w:cs="Arial"/>
        <w:b/>
        <w:color w:val="003300"/>
        <w:sz w:val="20"/>
        <w:szCs w:val="20"/>
      </w:rPr>
      <w:t>Gelände-</w:t>
    </w:r>
    <w:r w:rsidR="007D258B">
      <w:rPr>
        <w:rFonts w:ascii="Helvetica 45 Light" w:hAnsi="Helvetica 45 Light" w:cs="Arial"/>
        <w:b/>
        <w:color w:val="003300"/>
        <w:sz w:val="20"/>
        <w:szCs w:val="20"/>
      </w:rPr>
      <w:t>, Freizeit-</w:t>
    </w:r>
    <w:r w:rsidRPr="00D44169">
      <w:rPr>
        <w:rFonts w:ascii="Helvetica 45 Light" w:hAnsi="Helvetica 45 Light" w:cs="Arial"/>
        <w:b/>
        <w:color w:val="003300"/>
        <w:sz w:val="20"/>
        <w:szCs w:val="20"/>
      </w:rPr>
      <w:t xml:space="preserve"> und Wanderreite</w:t>
    </w:r>
    <w:r w:rsidR="007D258B">
      <w:rPr>
        <w:rFonts w:ascii="Helvetica 45 Light" w:hAnsi="Helvetica 45 Light" w:cs="Arial"/>
        <w:b/>
        <w:color w:val="003300"/>
        <w:sz w:val="20"/>
        <w:szCs w:val="20"/>
      </w:rPr>
      <w:t xml:space="preserve">n, Fahren und Säumen            </w:t>
    </w:r>
    <w:r w:rsidRPr="00D44169">
      <w:rPr>
        <w:rFonts w:ascii="Helvetica 45 Light" w:hAnsi="Helvetica 45 Light" w:cs="Arial"/>
        <w:b/>
        <w:color w:val="003300"/>
        <w:sz w:val="16"/>
        <w:szCs w:val="16"/>
      </w:rPr>
      <w:t xml:space="preserve">      </w:t>
    </w:r>
  </w:p>
  <w:p w14:paraId="1A3FEF12" w14:textId="77777777" w:rsidR="00766599" w:rsidRPr="00D44169" w:rsidRDefault="00766599" w:rsidP="005B0BAA">
    <w:pPr>
      <w:pStyle w:val="Default"/>
      <w:spacing w:line="200" w:lineRule="exact"/>
      <w:rPr>
        <w:rFonts w:ascii="Helvetica 45 Light" w:hAnsi="Helvetica 45 Light"/>
        <w:color w:val="003300"/>
      </w:rPr>
    </w:pPr>
    <w:r w:rsidRPr="00D44169">
      <w:rPr>
        <w:rFonts w:ascii="Helvetica 45 Light" w:hAnsi="Helvetica 45 Light" w:cs="Arial"/>
        <w:color w:val="003300"/>
        <w:sz w:val="16"/>
        <w:szCs w:val="16"/>
      </w:rPr>
      <w:t xml:space="preserve">VFD-Bundesverband VR 4099 Amtsgericht Hannover </w:t>
    </w:r>
  </w:p>
  <w:p w14:paraId="21C34C20" w14:textId="5A9F39DB" w:rsidR="00766599" w:rsidRPr="00D44169" w:rsidRDefault="00766599" w:rsidP="005553F2">
    <w:pPr>
      <w:pStyle w:val="Fuzeile"/>
      <w:tabs>
        <w:tab w:val="clear" w:pos="4536"/>
        <w:tab w:val="clear" w:pos="9072"/>
        <w:tab w:val="left" w:pos="6975"/>
      </w:tabs>
      <w:spacing w:line="200" w:lineRule="exact"/>
      <w:rPr>
        <w:rFonts w:ascii="Helvetica 45 Light" w:hAnsi="Helvetica 45 Light" w:cs="Arial"/>
        <w:color w:val="003300"/>
        <w:sz w:val="16"/>
        <w:szCs w:val="16"/>
      </w:rPr>
    </w:pPr>
    <w:r w:rsidRPr="00D44169">
      <w:rPr>
        <w:rFonts w:ascii="Helvetica 45 Light" w:hAnsi="Helvetica 45 Light" w:cs="Arial"/>
        <w:color w:val="003300"/>
        <w:sz w:val="16"/>
        <w:szCs w:val="16"/>
      </w:rPr>
      <w:t xml:space="preserve">Volksbank Vechta </w:t>
    </w:r>
    <w:r w:rsidRPr="00D44169">
      <w:rPr>
        <w:rFonts w:ascii="Helvetica 45 Light" w:hAnsi="Helvetica 45 Light" w:cs="Arial"/>
        <w:b/>
        <w:bCs/>
        <w:color w:val="003300"/>
        <w:sz w:val="16"/>
        <w:szCs w:val="16"/>
      </w:rPr>
      <w:t>DE98 2806 4179 0804 5674 00</w:t>
    </w:r>
    <w:r w:rsidR="005553F2">
      <w:rPr>
        <w:rFonts w:ascii="Helvetica 45 Light" w:hAnsi="Helvetica 45 Light" w:cs="Arial"/>
        <w:b/>
        <w:bCs/>
        <w:color w:val="003300"/>
        <w:sz w:val="16"/>
        <w:szCs w:val="16"/>
      </w:rPr>
      <w:tab/>
    </w:r>
  </w:p>
  <w:p w14:paraId="5C4C1F25" w14:textId="0AF31630" w:rsidR="00766599" w:rsidRPr="00D44169" w:rsidRDefault="00766599" w:rsidP="005B0BAA">
    <w:pPr>
      <w:pStyle w:val="Fuzeile"/>
      <w:spacing w:line="200" w:lineRule="exact"/>
      <w:rPr>
        <w:rFonts w:ascii="Helvetica 45 Light" w:hAnsi="Helvetica 45 Light"/>
      </w:rPr>
    </w:pPr>
    <w:r w:rsidRPr="00D44169">
      <w:rPr>
        <w:rFonts w:ascii="Helvetica 45 Light" w:hAnsi="Helvetica 45 Light" w:cs="Arial"/>
        <w:color w:val="003300"/>
        <w:sz w:val="16"/>
        <w:szCs w:val="16"/>
      </w:rPr>
      <w:t xml:space="preserve">Geschäftsstelle: Grenzstraße 23   27239 Twistringen </w:t>
    </w:r>
    <w:r w:rsidR="00D44169">
      <w:rPr>
        <w:rFonts w:ascii="Helvetica 45 Light" w:hAnsi="Helvetica 45 Light" w:cs="Arial"/>
        <w:color w:val="003300"/>
        <w:sz w:val="16"/>
        <w:szCs w:val="16"/>
      </w:rPr>
      <w:t xml:space="preserve"> </w:t>
    </w:r>
    <w:r w:rsidRPr="00D44169">
      <w:rPr>
        <w:rFonts w:ascii="Helvetica 45 Light" w:hAnsi="Helvetica 45 Light" w:cs="Arial"/>
        <w:color w:val="003300"/>
        <w:sz w:val="16"/>
        <w:szCs w:val="16"/>
      </w:rPr>
      <w:t xml:space="preserve"> Tel. 04243 942404   E-Mail: vfd@vfdnet.de</w:t>
    </w:r>
    <w:r w:rsidR="00B71084">
      <w:rPr>
        <w:rFonts w:ascii="Helvetica 45 Light" w:hAnsi="Helvetica 45 Light"/>
      </w:rPr>
      <w:t xml:space="preserve"> </w:t>
    </w:r>
    <w:r w:rsidR="005553F2">
      <w:rPr>
        <w:rFonts w:ascii="Helvetica 45 Light" w:hAnsi="Helvetica 45 Light" w:cs="Arial"/>
        <w:color w:val="003300"/>
        <w:sz w:val="16"/>
        <w:szCs w:val="16"/>
      </w:rPr>
      <w:t>www.vfdnet.de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6B112" w14:textId="77777777" w:rsidR="002D183B" w:rsidRDefault="002D183B">
      <w:r>
        <w:separator/>
      </w:r>
    </w:p>
  </w:footnote>
  <w:footnote w:type="continuationSeparator" w:id="0">
    <w:p w14:paraId="7CECB9BC" w14:textId="77777777" w:rsidR="002D183B" w:rsidRDefault="002D1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CE9D3" w14:textId="77777777" w:rsidR="00B71084" w:rsidRDefault="00B710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7D705" w14:textId="77777777" w:rsidR="008D5DE8" w:rsidRDefault="008D5DE8">
    <w:pPr>
      <w:pStyle w:val="Kopfzeile"/>
      <w:rPr>
        <w:noProof/>
        <w:lang w:eastAsia="de-DE"/>
      </w:rPr>
    </w:pPr>
  </w:p>
  <w:p w14:paraId="2CF0D4E0" w14:textId="77777777" w:rsidR="0061768B" w:rsidRDefault="00327B1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1" layoutInCell="1" allowOverlap="1" wp14:anchorId="595CFE22" wp14:editId="5F8E32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135" cy="10689590"/>
          <wp:effectExtent l="25400" t="0" r="12065" b="0"/>
          <wp:wrapNone/>
          <wp:docPr id="19" name="Bild 2" descr="Briefbogen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riefbogen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0689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49C4" w14:textId="77777777" w:rsidR="0061768B" w:rsidRPr="00354DAD" w:rsidRDefault="00327B11" w:rsidP="0061768B">
    <w:pPr>
      <w:pStyle w:val="Kopfzeile"/>
    </w:pPr>
    <w:r w:rsidRPr="00D44169">
      <w:rPr>
        <w:rFonts w:ascii="Helvetica 45 Light" w:hAnsi="Helvetica 45 Light"/>
        <w:noProof/>
        <w:lang w:eastAsia="de-DE"/>
      </w:rPr>
      <w:drawing>
        <wp:anchor distT="0" distB="0" distL="114300" distR="114300" simplePos="0" relativeHeight="251658240" behindDoc="1" locked="1" layoutInCell="1" allowOverlap="1" wp14:anchorId="6D3F8AC8" wp14:editId="39BC1038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7559675" cy="10692765"/>
          <wp:effectExtent l="25400" t="0" r="9525" b="0"/>
          <wp:wrapNone/>
          <wp:docPr id="20" name="Bild 1" descr="Briefbo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riefbog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094"/>
    <w:rsid w:val="00211094"/>
    <w:rsid w:val="002D183B"/>
    <w:rsid w:val="002E5051"/>
    <w:rsid w:val="00327B11"/>
    <w:rsid w:val="0036644D"/>
    <w:rsid w:val="00521A64"/>
    <w:rsid w:val="00545420"/>
    <w:rsid w:val="005553F2"/>
    <w:rsid w:val="005B0BAA"/>
    <w:rsid w:val="00766599"/>
    <w:rsid w:val="007D258B"/>
    <w:rsid w:val="008D5DE8"/>
    <w:rsid w:val="00B71084"/>
    <w:rsid w:val="00D44169"/>
    <w:rsid w:val="00E824B8"/>
    <w:rsid w:val="00F120D4"/>
    <w:rsid w:val="00F34A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39FE2"/>
  <w15:docId w15:val="{149A9641-7FF1-4FA0-BCD5-EB0F8297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20D1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FDHead">
    <w:name w:val="_VFD Head"/>
    <w:basedOn w:val="Standard"/>
    <w:autoRedefine/>
    <w:qFormat/>
    <w:rsid w:val="00B23B61"/>
    <w:pPr>
      <w:widowControl w:val="0"/>
      <w:suppressAutoHyphens/>
      <w:autoSpaceDE w:val="0"/>
      <w:outlineLvl w:val="0"/>
    </w:pPr>
    <w:rPr>
      <w:rFonts w:ascii="Helvetica 55 Roman" w:eastAsia="Times New Roman" w:hAnsi="Helvetica 55 Roman" w:cs="Arial Black"/>
      <w:bCs/>
      <w:color w:val="566B5C"/>
      <w:sz w:val="20"/>
      <w:szCs w:val="20"/>
      <w:lang w:eastAsia="ar-SA"/>
    </w:rPr>
  </w:style>
  <w:style w:type="paragraph" w:customStyle="1" w:styleId="VFDCopy">
    <w:name w:val="_VFD Copy"/>
    <w:basedOn w:val="Standard"/>
    <w:autoRedefine/>
    <w:qFormat/>
    <w:rsid w:val="00B23B61"/>
    <w:pPr>
      <w:widowControl w:val="0"/>
      <w:suppressAutoHyphens/>
      <w:autoSpaceDE w:val="0"/>
    </w:pPr>
    <w:rPr>
      <w:rFonts w:ascii="Helvetica 45 Light" w:eastAsia="Times New Roman" w:hAnsi="Helvetica 45 Light"/>
      <w:color w:val="636463"/>
      <w:sz w:val="20"/>
      <w:szCs w:val="20"/>
      <w:lang w:eastAsia="ar-SA"/>
    </w:rPr>
  </w:style>
  <w:style w:type="paragraph" w:customStyle="1" w:styleId="VFDThemenTitel">
    <w:name w:val="_VFD Themen Titel"/>
    <w:basedOn w:val="Standard"/>
    <w:autoRedefine/>
    <w:qFormat/>
    <w:rsid w:val="00B23B61"/>
    <w:pPr>
      <w:widowControl w:val="0"/>
      <w:suppressAutoHyphens/>
      <w:autoSpaceDE w:val="0"/>
      <w:ind w:left="-284" w:right="283"/>
      <w:jc w:val="center"/>
      <w:outlineLvl w:val="0"/>
    </w:pPr>
    <w:rPr>
      <w:rFonts w:ascii="Helvetica 45 Light" w:eastAsia="Times New Roman" w:hAnsi="Helvetica 45 Light" w:cs="Arial"/>
      <w:bCs/>
      <w:color w:val="0A2F14"/>
      <w:sz w:val="30"/>
      <w:szCs w:val="36"/>
      <w:lang w:eastAsia="ar-SA"/>
    </w:rPr>
  </w:style>
  <w:style w:type="paragraph" w:customStyle="1" w:styleId="VFDInhalthead">
    <w:name w:val="_VFD Inhalt head"/>
    <w:autoRedefine/>
    <w:qFormat/>
    <w:rsid w:val="00B23B61"/>
    <w:pPr>
      <w:tabs>
        <w:tab w:val="left" w:pos="4536"/>
      </w:tabs>
    </w:pPr>
    <w:rPr>
      <w:rFonts w:ascii="Helvetica 55 Roman" w:eastAsia="Times New Roman" w:hAnsi="Helvetica 55 Roman" w:cs="Arial"/>
      <w:bCs/>
      <w:color w:val="0A2F14"/>
      <w:sz w:val="14"/>
      <w:szCs w:val="36"/>
      <w:lang w:eastAsia="ar-SA"/>
    </w:rPr>
  </w:style>
  <w:style w:type="paragraph" w:customStyle="1" w:styleId="VFDgestrichelteLinie">
    <w:name w:val="_VFD gestrichelte Linie"/>
    <w:basedOn w:val="Standard"/>
    <w:autoRedefine/>
    <w:qFormat/>
    <w:rsid w:val="00B23B61"/>
    <w:pPr>
      <w:tabs>
        <w:tab w:val="left" w:pos="4536"/>
      </w:tabs>
    </w:pPr>
    <w:rPr>
      <w:rFonts w:ascii="Helvetica Neue Light" w:eastAsia="Times New Roman" w:hAnsi="Helvetica Neue Light" w:cs="Arial"/>
      <w:bCs/>
      <w:color w:val="C0C1BF"/>
      <w:spacing w:val="-6"/>
      <w:sz w:val="14"/>
      <w:szCs w:val="36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354D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4DAD"/>
  </w:style>
  <w:style w:type="paragraph" w:styleId="Fuzeile">
    <w:name w:val="footer"/>
    <w:basedOn w:val="Standard"/>
    <w:link w:val="FuzeileZchn"/>
    <w:uiPriority w:val="99"/>
    <w:unhideWhenUsed/>
    <w:rsid w:val="00354DA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4DAD"/>
  </w:style>
  <w:style w:type="paragraph" w:customStyle="1" w:styleId="EinfacherAbsatz">
    <w:name w:val="[Einfacher Absatz]"/>
    <w:basedOn w:val="Standard"/>
    <w:uiPriority w:val="99"/>
    <w:rsid w:val="006703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MinionProCondItalic">
    <w:name w:val="MinionPro Cond Italic"/>
    <w:basedOn w:val="Standard"/>
    <w:uiPriority w:val="99"/>
    <w:rsid w:val="00F46536"/>
    <w:pPr>
      <w:widowControl w:val="0"/>
      <w:tabs>
        <w:tab w:val="left" w:pos="170"/>
      </w:tabs>
      <w:autoSpaceDE w:val="0"/>
      <w:autoSpaceDN w:val="0"/>
      <w:adjustRightInd w:val="0"/>
      <w:spacing w:line="288" w:lineRule="auto"/>
      <w:textAlignment w:val="center"/>
    </w:pPr>
    <w:rPr>
      <w:rFonts w:ascii="MinionPro-CnIt" w:hAnsi="MinionPro-CnIt" w:cs="MinionPro-CnIt"/>
      <w:i/>
      <w:iCs/>
      <w:color w:val="004313"/>
      <w:sz w:val="14"/>
      <w:szCs w:val="14"/>
    </w:rPr>
  </w:style>
  <w:style w:type="paragraph" w:customStyle="1" w:styleId="Default">
    <w:name w:val="Default"/>
    <w:rsid w:val="0076659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7108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1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FD\Downloads\VFD_Briefbogen_Universal_mit_sihouette_V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9E011FBBA12643B39ABDE5161A0581" ma:contentTypeVersion="16" ma:contentTypeDescription="Ein neues Dokument erstellen." ma:contentTypeScope="" ma:versionID="e0af5a180fafc550f689240608bbaf96">
  <xsd:schema xmlns:xsd="http://www.w3.org/2001/XMLSchema" xmlns:xs="http://www.w3.org/2001/XMLSchema" xmlns:p="http://schemas.microsoft.com/office/2006/metadata/properties" xmlns:ns2="d0170022-ad14-47be-85bc-ac2e115c0c6d" xmlns:ns3="171aa02e-ef37-45d2-8799-84cca0d834ef" targetNamespace="http://schemas.microsoft.com/office/2006/metadata/properties" ma:root="true" ma:fieldsID="bb736e8878cd63ef7113326b56c49058" ns2:_="" ns3:_="">
    <xsd:import namespace="d0170022-ad14-47be-85bc-ac2e115c0c6d"/>
    <xsd:import namespace="171aa02e-ef37-45d2-8799-84cca0d83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70022-ad14-47be-85bc-ac2e115c0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6dac637-ec14-4c0e-aabf-30dbcc934f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a02e-ef37-45d2-8799-84cca0d83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4691c2f-d882-4001-afc3-4c1ac71b3320}" ma:internalName="TaxCatchAll" ma:showField="CatchAllData" ma:web="171aa02e-ef37-45d2-8799-84cca0d83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1aa02e-ef37-45d2-8799-84cca0d834ef" xsi:nil="true"/>
    <lcf76f155ced4ddcb4097134ff3c332f xmlns="d0170022-ad14-47be-85bc-ac2e115c0c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D15325-CA7A-45E3-90CE-EE4C8006A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70022-ad14-47be-85bc-ac2e115c0c6d"/>
    <ds:schemaRef ds:uri="171aa02e-ef37-45d2-8799-84cca0d83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8AC67B-6315-4E2C-94B3-A8693CFD0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9EBE4A-8DD5-47A3-A555-BE38862CBC8F}">
  <ds:schemaRefs>
    <ds:schemaRef ds:uri="http://schemas.microsoft.com/office/2006/metadata/properties"/>
    <ds:schemaRef ds:uri="http://schemas.microsoft.com/office/infopath/2007/PartnerControls"/>
    <ds:schemaRef ds:uri="171aa02e-ef37-45d2-8799-84cca0d834ef"/>
    <ds:schemaRef ds:uri="d0170022-ad14-47be-85bc-ac2e115c0c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VFD_Briefbogen_Universal_mit_sihouette_Vo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VFD</dc:creator>
  <cp:keywords/>
  <cp:lastModifiedBy>Krista Perez Sanchez</cp:lastModifiedBy>
  <cp:revision>2</cp:revision>
  <cp:lastPrinted>2011-07-17T13:48:00Z</cp:lastPrinted>
  <dcterms:created xsi:type="dcterms:W3CDTF">2023-05-16T12:27:00Z</dcterms:created>
  <dcterms:modified xsi:type="dcterms:W3CDTF">2023-05-16T12:51:00Z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0x010100689E011FBBA12643B39ABDE5161A0581</vt:lpwstr>
  </property>
</Properties>
</file>